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6-11-1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B13C7">
                  <w:rPr>
                    <w:color w:val="4F81BD" w:themeColor="accent1"/>
                  </w:rPr>
                  <w:t>November 11, 2016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:rsidR="001E7EBF" w:rsidRPr="0063560D" w:rsidRDefault="00D802ED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Svetlana  Cameron</w:t>
            </w:r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D802ED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Svetlana  Cameron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D802ED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Up to November 2016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EB13C7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761060</w:t>
            </w:r>
            <w:bookmarkStart w:id="0" w:name="_GoBack"/>
            <w:bookmarkEnd w:id="0"/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D802ED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D802ED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Tynwald Print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D802ED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D802ED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60.00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02ED"/>
    <w:rsid w:val="00D824D4"/>
    <w:rsid w:val="00E020A7"/>
    <w:rsid w:val="00E47AE6"/>
    <w:rsid w:val="00E47F00"/>
    <w:rsid w:val="00E97E88"/>
    <w:rsid w:val="00EB13C7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B42C45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8565E8"/>
    <w:rsid w:val="00B4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Svetlana Cameron</Supplier>
    <Date_x0020_Stamp xmlns="af4025bd-eda9-4d6d-bcbe-7de91e238b29">2016-11-11T00:00:00+00:00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1E13C0EF-325B-4BAC-887D-0CE14F8FA117}"/>
</file>

<file path=customXml/itemProps2.xml><?xml version="1.0" encoding="utf-8"?>
<ds:datastoreItem xmlns:ds="http://schemas.openxmlformats.org/officeDocument/2006/customXml" ds:itemID="{DA1FB85A-9A8D-42A9-BAF4-3CB353553AA9}"/>
</file>

<file path=customXml/itemProps3.xml><?xml version="1.0" encoding="utf-8"?>
<ds:datastoreItem xmlns:ds="http://schemas.openxmlformats.org/officeDocument/2006/customXml" ds:itemID="{282C053E-9EFE-4AFD-942D-5AE4A07CFB40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4</TotalTime>
  <Pages>1</Pages>
  <Words>86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Art Print</dc:subject>
  <dc:creator>Ruth Eastham</dc:creator>
  <cp:lastModifiedBy>Ruth Eastham</cp:lastModifiedBy>
  <cp:revision>3</cp:revision>
  <cp:lastPrinted>2016-11-11T14:42:00Z</cp:lastPrinted>
  <dcterms:created xsi:type="dcterms:W3CDTF">2016-11-11T14:46:00Z</dcterms:created>
  <dcterms:modified xsi:type="dcterms:W3CDTF">2016-11-29T12:22:00Z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3400</vt:r8>
  </property>
  <property fmtid="{D5CDD505-2E9C-101B-9397-08002B2CF9AE}" pid="5" name="_Source">
    <vt:lpwstr>
Svetlana Cameron
</vt:lpwstr>
  </property>
</Properties>
</file>